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CB" w:rsidRDefault="00EC48CB">
      <w:r w:rsidRPr="005C45DA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DSC_0004.JPG" style="width:254.25pt;height:167.25pt;visibility:visible">
            <v:imagedata r:id="rId4" o:title=""/>
          </v:shape>
        </w:pict>
      </w:r>
      <w:r w:rsidRPr="005C45DA">
        <w:rPr>
          <w:noProof/>
          <w:lang w:val="en-US"/>
        </w:rPr>
        <w:pict>
          <v:shape id="Picture 1" o:spid="_x0000_i1026" type="#_x0000_t75" alt="DSC_0006.JPG" style="width:253.5pt;height:168.75pt;visibility:visible">
            <v:imagedata r:id="rId5" o:title=""/>
          </v:shape>
        </w:pict>
      </w:r>
      <w:r w:rsidRPr="005C45DA">
        <w:rPr>
          <w:noProof/>
          <w:lang w:val="en-US"/>
        </w:rPr>
        <w:pict>
          <v:shape id="Picture 2" o:spid="_x0000_i1027" type="#_x0000_t75" alt="DSC_0007.JPG" style="width:253.5pt;height:168.75pt;visibility:visible">
            <v:imagedata r:id="rId6" o:title=""/>
          </v:shape>
        </w:pict>
      </w:r>
      <w:r w:rsidRPr="005C45DA">
        <w:rPr>
          <w:noProof/>
          <w:lang w:val="en-US"/>
        </w:rPr>
        <w:pict>
          <v:shape id="Picture 3" o:spid="_x0000_i1028" type="#_x0000_t75" alt="DSC_0013.JPG" style="width:258.75pt;height:172.5pt;visibility:visible">
            <v:imagedata r:id="rId7" o:title=""/>
          </v:shape>
        </w:pict>
      </w:r>
      <w:r w:rsidRPr="005C45DA">
        <w:rPr>
          <w:noProof/>
          <w:lang w:val="en-US"/>
        </w:rPr>
        <w:pict>
          <v:shape id="Picture 4" o:spid="_x0000_i1029" type="#_x0000_t75" alt="DSC_0014.JPG" style="width:257.25pt;height:169.5pt;visibility:visible">
            <v:imagedata r:id="rId8" o:title=""/>
          </v:shape>
        </w:pict>
      </w:r>
      <w:r w:rsidRPr="005C45DA">
        <w:rPr>
          <w:noProof/>
          <w:lang w:val="en-US"/>
        </w:rPr>
        <w:pict>
          <v:shape id="Picture 5" o:spid="_x0000_i1030" type="#_x0000_t75" alt="DSC_0009.JPG" style="width:257.25pt;height:171pt;visibility:visible">
            <v:imagedata r:id="rId9" o:title=""/>
          </v:shape>
        </w:pict>
      </w:r>
    </w:p>
    <w:p w:rsidR="00EC48CB" w:rsidRDefault="00EC48CB"/>
    <w:p w:rsidR="00EC48CB" w:rsidRDefault="00EC48CB">
      <w:r>
        <w:t>Sept. 20 / 2010  43 Coulter St. Unit #1</w:t>
      </w:r>
    </w:p>
    <w:p w:rsidR="00EC48CB" w:rsidRDefault="00EC48CB"/>
    <w:p w:rsidR="00EC48CB" w:rsidRDefault="00EC48CB">
      <w:r>
        <w:t>*unfinished patio(manure smelling mulch-when wet, support post with sharp edge cut patio stones-unfinished</w:t>
      </w:r>
    </w:p>
    <w:p w:rsidR="00EC48CB" w:rsidRDefault="00EC48CB">
      <w:r>
        <w:t>*uncontrolled weeds</w:t>
      </w:r>
    </w:p>
    <w:sectPr w:rsidR="00EC48CB" w:rsidSect="00043D86">
      <w:pgSz w:w="12240" w:h="15840"/>
      <w:pgMar w:top="567" w:right="567" w:bottom="36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3D86"/>
    <w:rsid w:val="00043D86"/>
    <w:rsid w:val="00125C27"/>
    <w:rsid w:val="00562033"/>
    <w:rsid w:val="005C45DA"/>
    <w:rsid w:val="007C654B"/>
    <w:rsid w:val="008529F3"/>
    <w:rsid w:val="009A3528"/>
    <w:rsid w:val="00C72D60"/>
    <w:rsid w:val="00EC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D6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3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26</Words>
  <Characters>150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Mr Bill</dc:creator>
  <cp:keywords/>
  <dc:description/>
  <cp:lastModifiedBy>Pratt Service</cp:lastModifiedBy>
  <cp:revision>2</cp:revision>
  <cp:lastPrinted>2010-09-20T18:35:00Z</cp:lastPrinted>
  <dcterms:created xsi:type="dcterms:W3CDTF">2011-01-17T17:09:00Z</dcterms:created>
  <dcterms:modified xsi:type="dcterms:W3CDTF">2011-01-17T17:09:00Z</dcterms:modified>
</cp:coreProperties>
</file>